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9FD" w:rsidRPr="00EB69FD" w:rsidRDefault="00EB69FD" w:rsidP="00EB69FD">
      <w:pPr>
        <w:jc w:val="center"/>
        <w:rPr>
          <w:sz w:val="28"/>
          <w:szCs w:val="32"/>
        </w:rPr>
      </w:pPr>
      <w:bookmarkStart w:id="0" w:name="_GoBack"/>
      <w:bookmarkEnd w:id="0"/>
      <w:r w:rsidRPr="00EB69FD">
        <w:rPr>
          <w:sz w:val="28"/>
          <w:szCs w:val="32"/>
        </w:rPr>
        <w:t>Муниципальное казенное дошкольное образовательное учреждение</w:t>
      </w:r>
    </w:p>
    <w:p w:rsidR="00EB69FD" w:rsidRPr="00EB69FD" w:rsidRDefault="00EB69FD" w:rsidP="00EB69FD">
      <w:pPr>
        <w:jc w:val="center"/>
        <w:rPr>
          <w:sz w:val="28"/>
          <w:szCs w:val="32"/>
        </w:rPr>
      </w:pPr>
      <w:r w:rsidRPr="00EB69FD">
        <w:rPr>
          <w:sz w:val="28"/>
          <w:szCs w:val="32"/>
        </w:rPr>
        <w:t>«Детский сад №15 «Василек»</w:t>
      </w:r>
    </w:p>
    <w:p w:rsidR="00EB69FD" w:rsidRDefault="00EB69FD" w:rsidP="00D5517E">
      <w:pPr>
        <w:rPr>
          <w:sz w:val="32"/>
          <w:szCs w:val="32"/>
        </w:rPr>
      </w:pPr>
    </w:p>
    <w:p w:rsidR="00EB69FD" w:rsidRDefault="00EB69FD" w:rsidP="00D5517E">
      <w:pPr>
        <w:rPr>
          <w:sz w:val="32"/>
          <w:szCs w:val="32"/>
        </w:rPr>
      </w:pPr>
    </w:p>
    <w:p w:rsidR="00EB69FD" w:rsidRDefault="00EB69FD" w:rsidP="00D5517E">
      <w:pPr>
        <w:rPr>
          <w:sz w:val="32"/>
          <w:szCs w:val="32"/>
        </w:rPr>
      </w:pPr>
    </w:p>
    <w:p w:rsidR="00EB69FD" w:rsidRDefault="00EB69FD" w:rsidP="00D5517E">
      <w:pPr>
        <w:rPr>
          <w:sz w:val="32"/>
          <w:szCs w:val="32"/>
        </w:rPr>
      </w:pPr>
    </w:p>
    <w:p w:rsidR="00EB69FD" w:rsidRDefault="00EB69FD" w:rsidP="00D5517E">
      <w:pPr>
        <w:rPr>
          <w:sz w:val="32"/>
          <w:szCs w:val="32"/>
        </w:rPr>
      </w:pPr>
    </w:p>
    <w:p w:rsidR="00EB69FD" w:rsidRDefault="00EB69FD" w:rsidP="00D5517E">
      <w:pPr>
        <w:rPr>
          <w:sz w:val="32"/>
          <w:szCs w:val="32"/>
        </w:rPr>
      </w:pPr>
    </w:p>
    <w:p w:rsidR="00EB69FD" w:rsidRDefault="00EB69FD" w:rsidP="00D5517E">
      <w:pPr>
        <w:rPr>
          <w:sz w:val="32"/>
          <w:szCs w:val="32"/>
        </w:rPr>
      </w:pPr>
    </w:p>
    <w:p w:rsidR="00EB69FD" w:rsidRDefault="00EB69FD" w:rsidP="00D5517E">
      <w:pPr>
        <w:rPr>
          <w:sz w:val="32"/>
          <w:szCs w:val="32"/>
        </w:rPr>
      </w:pPr>
    </w:p>
    <w:p w:rsidR="00EB69FD" w:rsidRPr="00EB69FD" w:rsidRDefault="00EB69FD" w:rsidP="00EB69FD">
      <w:pPr>
        <w:jc w:val="center"/>
        <w:rPr>
          <w:b/>
          <w:sz w:val="48"/>
          <w:szCs w:val="48"/>
        </w:rPr>
      </w:pPr>
      <w:r w:rsidRPr="00EB69FD">
        <w:rPr>
          <w:b/>
          <w:sz w:val="48"/>
          <w:szCs w:val="48"/>
        </w:rPr>
        <w:t>«Осень золотая»</w:t>
      </w:r>
    </w:p>
    <w:p w:rsidR="00EB69FD" w:rsidRPr="00EB69FD" w:rsidRDefault="00EB69FD" w:rsidP="00EB69FD">
      <w:pPr>
        <w:jc w:val="center"/>
        <w:rPr>
          <w:sz w:val="36"/>
          <w:szCs w:val="48"/>
        </w:rPr>
      </w:pPr>
      <w:r w:rsidRPr="00EB69FD">
        <w:rPr>
          <w:sz w:val="36"/>
          <w:szCs w:val="48"/>
        </w:rPr>
        <w:t>(старшая группа)</w:t>
      </w:r>
    </w:p>
    <w:p w:rsidR="00EB69FD" w:rsidRPr="00EB69FD" w:rsidRDefault="00EB69FD" w:rsidP="00EB69FD">
      <w:pPr>
        <w:jc w:val="center"/>
        <w:rPr>
          <w:sz w:val="36"/>
          <w:szCs w:val="48"/>
        </w:rPr>
      </w:pPr>
      <w:r>
        <w:rPr>
          <w:noProof/>
        </w:rPr>
        <w:drawing>
          <wp:inline distT="0" distB="0" distL="0" distR="0">
            <wp:extent cx="3630930" cy="4130040"/>
            <wp:effectExtent l="19050" t="0" r="7620" b="0"/>
            <wp:docPr id="1" name="Рисунок 1" descr="http://ddu486.minsk.edu.by/be/sm_full.aspx?guid=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u486.minsk.edu.by/be/sm_full.aspx?guid=52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9FD" w:rsidRPr="00EB69FD" w:rsidRDefault="00EB69FD" w:rsidP="00D5517E">
      <w:pPr>
        <w:rPr>
          <w:sz w:val="28"/>
          <w:szCs w:val="28"/>
        </w:rPr>
      </w:pPr>
      <w:r>
        <w:rPr>
          <w:sz w:val="32"/>
          <w:szCs w:val="32"/>
        </w:rPr>
        <w:t xml:space="preserve">                                                    </w:t>
      </w:r>
      <w:r w:rsidRPr="00EB69FD">
        <w:rPr>
          <w:sz w:val="28"/>
          <w:szCs w:val="28"/>
        </w:rPr>
        <w:t>Подготовила воспитатель: Р.Х. Курманова</w:t>
      </w:r>
    </w:p>
    <w:p w:rsidR="00EB69FD" w:rsidRPr="00EB69FD" w:rsidRDefault="00EB69FD" w:rsidP="00D5517E">
      <w:pPr>
        <w:rPr>
          <w:sz w:val="28"/>
          <w:szCs w:val="28"/>
        </w:rPr>
      </w:pPr>
    </w:p>
    <w:p w:rsidR="00EB69FD" w:rsidRDefault="00EB69FD" w:rsidP="00D5517E">
      <w:pPr>
        <w:rPr>
          <w:sz w:val="32"/>
          <w:szCs w:val="32"/>
        </w:rPr>
      </w:pPr>
    </w:p>
    <w:p w:rsidR="00EB69FD" w:rsidRDefault="00EB69FD" w:rsidP="00D5517E">
      <w:pPr>
        <w:rPr>
          <w:sz w:val="32"/>
          <w:szCs w:val="32"/>
        </w:rPr>
      </w:pPr>
    </w:p>
    <w:p w:rsidR="00EB69FD" w:rsidRDefault="00EB69FD" w:rsidP="00D5517E">
      <w:pPr>
        <w:rPr>
          <w:sz w:val="32"/>
          <w:szCs w:val="32"/>
        </w:rPr>
      </w:pPr>
    </w:p>
    <w:p w:rsidR="00EB69FD" w:rsidRDefault="00EB69FD" w:rsidP="00D5517E">
      <w:pPr>
        <w:rPr>
          <w:sz w:val="32"/>
          <w:szCs w:val="32"/>
        </w:rPr>
      </w:pPr>
    </w:p>
    <w:p w:rsidR="00EB69FD" w:rsidRDefault="00EB69FD" w:rsidP="00D5517E">
      <w:pPr>
        <w:rPr>
          <w:sz w:val="32"/>
          <w:szCs w:val="32"/>
        </w:rPr>
      </w:pPr>
    </w:p>
    <w:p w:rsidR="00EB69FD" w:rsidRDefault="00EB69FD" w:rsidP="00D5517E">
      <w:pPr>
        <w:rPr>
          <w:sz w:val="32"/>
          <w:szCs w:val="32"/>
        </w:rPr>
      </w:pPr>
    </w:p>
    <w:p w:rsidR="00EB69FD" w:rsidRPr="00EB69FD" w:rsidRDefault="00EB69FD" w:rsidP="00EB69FD">
      <w:pPr>
        <w:jc w:val="center"/>
        <w:rPr>
          <w:sz w:val="28"/>
          <w:szCs w:val="32"/>
        </w:rPr>
      </w:pPr>
      <w:r w:rsidRPr="00EB69FD">
        <w:rPr>
          <w:sz w:val="28"/>
          <w:szCs w:val="32"/>
        </w:rPr>
        <w:t>а. Новкус – Артезиан</w:t>
      </w:r>
    </w:p>
    <w:p w:rsidR="00EB69FD" w:rsidRDefault="00EB69FD" w:rsidP="00EB69FD">
      <w:pPr>
        <w:jc w:val="center"/>
        <w:rPr>
          <w:sz w:val="28"/>
          <w:szCs w:val="32"/>
        </w:rPr>
      </w:pPr>
      <w:r w:rsidRPr="00EB69FD">
        <w:rPr>
          <w:sz w:val="28"/>
          <w:szCs w:val="32"/>
        </w:rPr>
        <w:t>2019г.</w:t>
      </w:r>
    </w:p>
    <w:p w:rsidR="00D5517E" w:rsidRPr="00EB69FD" w:rsidRDefault="00D5517E" w:rsidP="00EB69FD">
      <w:pPr>
        <w:jc w:val="center"/>
        <w:rPr>
          <w:sz w:val="28"/>
          <w:szCs w:val="28"/>
        </w:rPr>
      </w:pPr>
      <w:r w:rsidRPr="00EB69FD">
        <w:rPr>
          <w:sz w:val="28"/>
          <w:szCs w:val="28"/>
        </w:rPr>
        <w:lastRenderedPageBreak/>
        <w:t>Дорогие гости! Добро пожаловать на наш праздник!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Внимание просим вас затаите дыхание. Начинаем наше представление для детишек в удивление. Что ребят не отвлекать, нужно телефон убрать. Пусть заботы подождут, не до них вам будет тут.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 Лучше с нами веселитесь, лучше в детство возвратитесь ,хлопайте и подпевайте праздник осени встречайте. Под музыку дети забегают в зал встают полукруг.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А знаете кто так красиво все украсил? Да волшебница Осень постаралась.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Ребята, а вы хотите чтоб осень появилась? (Хотим).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Так давайте дружно ее позовем.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Дети</w:t>
      </w:r>
      <w:r w:rsidRPr="00EB69FD">
        <w:rPr>
          <w:rFonts w:ascii="Times New Roman" w:hAnsi="Times New Roman" w:cs="Times New Roman"/>
          <w:sz w:val="28"/>
          <w:szCs w:val="28"/>
        </w:rPr>
        <w:t>: Осень, осень появись, с нами в танце покружись!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EB69FD">
        <w:rPr>
          <w:rFonts w:ascii="Times New Roman" w:hAnsi="Times New Roman" w:cs="Times New Roman"/>
          <w:sz w:val="28"/>
          <w:szCs w:val="28"/>
        </w:rPr>
        <w:t>: Не слышит нас Осень, ребята давайте еще раз позовем Осень.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Дети:</w:t>
      </w:r>
      <w:r w:rsidRPr="00EB69FD">
        <w:rPr>
          <w:rFonts w:ascii="Times New Roman" w:hAnsi="Times New Roman" w:cs="Times New Roman"/>
          <w:sz w:val="28"/>
          <w:szCs w:val="28"/>
        </w:rPr>
        <w:t xml:space="preserve"> Осень, осень появись.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Под музыку входит осень.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Осень.</w:t>
      </w:r>
      <w:r w:rsidRPr="00EB69FD">
        <w:rPr>
          <w:rFonts w:ascii="Times New Roman" w:hAnsi="Times New Roman" w:cs="Times New Roman"/>
          <w:sz w:val="28"/>
          <w:szCs w:val="28"/>
        </w:rPr>
        <w:t xml:space="preserve"> Я осень золотая давно уж тут как тут.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Волшебной золотистой всегда меня зовут.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Не виделись мы целый год, за летом снова мой черед.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Я так трудилась, рисовала, яркими красками все украшала.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Мои милые друзья расскажите про меня 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1 ребенок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 Какая красивая осень,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Какой золотистый ковер,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И в гости сегодня ребята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К нам праздник осенний пришел.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2 ребенок</w:t>
      </w:r>
      <w:r w:rsidRPr="00EB69FD">
        <w:rPr>
          <w:rFonts w:ascii="Times New Roman" w:hAnsi="Times New Roman" w:cs="Times New Roman"/>
          <w:sz w:val="28"/>
          <w:szCs w:val="28"/>
        </w:rPr>
        <w:t>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 Ты так красива осень,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В наряде золотом,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Листочек красный, желтый,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Прощается с теплом.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Игра Листопад.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Понадобятся листья с деревьев или вырезанные из бумаги.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листья кладутся на стол, дети становятся возле стола.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По команде каждый участник начинает дуть на свой лист. Кто быстрее сдует его на пол, тот и победил.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3 ребенок</w:t>
      </w:r>
      <w:r w:rsidRPr="00EB69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Листья желтые в саду, ветер подметает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Это только раз в году осенью бывает.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4 ребенок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 Осень, осень за окошком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Дождик сыплется горошком.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 Листья падают, шурша.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lastRenderedPageBreak/>
        <w:t>Вместе: Как ты осень хороша.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Игра съедобное и не съедобное.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Если съедобное вы говорите ням, ням ,ням.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А если не съедобное (фу, фу, фу.)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Булочки хрустящие (ням, ням).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Валенки вареные ( фу, фу).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Шарики сырные ням ,ням.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Салфетки жирные ( фу, фу, фу.)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Пряники вкуснящие (ням, ням, ням).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Мухоморы красные (фу, фу, фу.)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 xml:space="preserve">Ведущая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Спасибо осень что сейчас ты вместе с нами тебя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 мы осень славим, песнями, стихами.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(Дети садятся, пока дети садятся девочки с листиками устаются танец).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Осень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Ребята я приглашаю вас к себе в осенний лес. Ну что… вы согласны отправиться вместе со мной в это путешествие? А дорогу нам покажут мои помощницы лесные феи.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Танец девочек с листочками.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Осень:</w:t>
      </w:r>
      <w:r w:rsidRPr="00EB69FD">
        <w:rPr>
          <w:rFonts w:ascii="Times New Roman" w:hAnsi="Times New Roman" w:cs="Times New Roman"/>
          <w:sz w:val="28"/>
          <w:szCs w:val="28"/>
        </w:rPr>
        <w:t xml:space="preserve"> Смотрите как красиво в осеннем лесу. Я Осень хозяйка леса. Берегу его красоту и чистоту.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Шаловливый ветерок в лесочек залетел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Ш-ш-ш!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Тихо в моем лесу. Только слышно, как ветерок шумит, да листочки шуршат 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Ш-ш-ш!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Тихо –тихо веточкам он запел: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Ш-ш-ш!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Сильный ветер в наш лесочек прилетел-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Песенку запел.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Ш-ш-ш!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Ветерки по очереди песни пели.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То тихую, то громкую,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То тихую, то громкую,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А после закружились….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И улетели.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(Улетают на стульчики)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Фонограмма грома и грозы.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Что такое что случилось все в лесу переменилось.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Тучка осенняя к нам прилетела, праздник нам испортить захотела.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Под музыку входит тучка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 xml:space="preserve">Туча: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Я Туча злая, грозовая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Веселиться не люблю,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Дождем холодным всех залью.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lastRenderedPageBreak/>
        <w:t>Что вы с Осенью играете,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Или правил моих не знаете?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Всем скучать, меня бояться,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И не петь, и не смеяться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Осень золотую от вас я забираю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А дождик осенний вам оставляю.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 xml:space="preserve">Туча хватает Осень </w:t>
      </w:r>
      <w:r w:rsidRPr="00EB69FD">
        <w:rPr>
          <w:rFonts w:ascii="Times New Roman" w:hAnsi="Times New Roman" w:cs="Times New Roman"/>
          <w:sz w:val="28"/>
          <w:szCs w:val="28"/>
        </w:rPr>
        <w:t>за руку, та вырывается.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Осень</w:t>
      </w:r>
      <w:r w:rsidRPr="00EB69FD">
        <w:rPr>
          <w:rFonts w:ascii="Times New Roman" w:hAnsi="Times New Roman" w:cs="Times New Roman"/>
          <w:sz w:val="28"/>
          <w:szCs w:val="28"/>
        </w:rPr>
        <w:t>; Нет, нет.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Не хотим не дождь не тучу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Лучше ты меня не мучай.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А к ребятам отпусти-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Не нужны нам на празднике дожди!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Ведущая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 Не страшен дождик проливной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Ведь зонтик есть у нас с тобой.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Мы будем весело гулять,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По лужам шлепать и скакать.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Дети встают в круг. (Туча в это время убегает).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5 ребенок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Берет зонтик и выходит в центр круга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Если дождик проливной зонтик я беру собой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Очень яркий и большой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Красный, желтый, голубой.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Будем с зонтиком играть.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Игра.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Дети строятся в две команды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Первым игрокам даются зонтики.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На пути команды раскладывают лужи.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Ребенок с зонтиком перепрыгивает лужи.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Оббегает ориентир,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возвращается к команде и передает зонтик следующему игроку.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Чья команда быстрее.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 xml:space="preserve">Ведущая 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Наши ребята дождя не бояться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Под дождиком теплым поют, веселятся.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Дети встают (слышится гром, дети закрываются руками).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EB69FD">
        <w:rPr>
          <w:rFonts w:ascii="Times New Roman" w:hAnsi="Times New Roman" w:cs="Times New Roman"/>
          <w:sz w:val="28"/>
          <w:szCs w:val="28"/>
        </w:rPr>
        <w:t>: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 Снова гром слышу я может спрячемся друзья.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(Дети убегают на стульчики).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В зал снова влетает туча.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Ой ребята, а давайте прогоним злую тучку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Тучка, тучка улетай наших деток не пугай.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Давайте споем песенку про Осень.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«Осень в золотой косынке».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1</w:t>
      </w:r>
      <w:r w:rsidRPr="00EB69FD">
        <w:rPr>
          <w:rFonts w:ascii="Times New Roman" w:hAnsi="Times New Roman" w:cs="Times New Roman"/>
          <w:sz w:val="28"/>
          <w:szCs w:val="28"/>
        </w:rPr>
        <w:t xml:space="preserve">.Осень в золотой косынке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Приглашает нас гулять.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Шлепать весело по лужам.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И листочки собирать.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Припев: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Прыг- скок. Прыг-скок.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Перепрыгни лужицу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А вокруг, а вокруг.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Листики закружатся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Погуляем по дорожкам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2</w:t>
      </w:r>
      <w:r w:rsidRPr="00EB69FD">
        <w:rPr>
          <w:rFonts w:ascii="Times New Roman" w:hAnsi="Times New Roman" w:cs="Times New Roman"/>
          <w:sz w:val="28"/>
          <w:szCs w:val="28"/>
        </w:rPr>
        <w:t>.Много листьев наберем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И красивые букеты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Нашим мамам принесем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3</w:t>
      </w:r>
      <w:r w:rsidRPr="00EB69FD">
        <w:rPr>
          <w:rFonts w:ascii="Times New Roman" w:hAnsi="Times New Roman" w:cs="Times New Roman"/>
          <w:sz w:val="28"/>
          <w:szCs w:val="28"/>
        </w:rPr>
        <w:t>.Не пугай подружка Осень.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Нас ни ветром, ни дождем.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Дома мы скучать не будем.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Все равно гулять пойдем.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(Тучка убежала).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Дети садятся 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Игра собираем яблоки с завязанными глазами</w:t>
      </w:r>
      <w:r w:rsidRPr="00EB69FD">
        <w:rPr>
          <w:rFonts w:ascii="Times New Roman" w:hAnsi="Times New Roman" w:cs="Times New Roman"/>
          <w:sz w:val="28"/>
          <w:szCs w:val="28"/>
        </w:rPr>
        <w:t>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Цель игрока- собрать как можно больше яблок в корзину.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Яблоки можно нарисовать или вырезать на картоне, или заменить их какими то предметами кубиками, мячиками, маленькими мягкими игрушками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Вот и пропала тучка и кончился дождик.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 xml:space="preserve"> Зато посмотрите, какая большая лужа осталась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Ведущая подходит к луже поднимает ткань, а там подарки.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Осень вместе с тучкой приготовили дары для нашей детворы.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Вы чудесные ребята!!!Я скажу вам честно.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Веселиться с вами было очень интересно.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Но попрощаться нам пора, до скорой встречи, детвора!!Осень уходит.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B69FD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Осенний праздник завершаем, и гостям всем пожелаем,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Пусть осенние деньки, будут веселы, легки!! До свидания до новых встреч!!!!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  <w:r w:rsidRPr="00EB69FD">
        <w:rPr>
          <w:rFonts w:ascii="Times New Roman" w:hAnsi="Times New Roman" w:cs="Times New Roman"/>
          <w:sz w:val="28"/>
          <w:szCs w:val="28"/>
        </w:rPr>
        <w:t>Детям раздают угощение и выходят из зала.</w:t>
      </w: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517E" w:rsidRPr="00EB69FD" w:rsidRDefault="00D5517E" w:rsidP="00D5517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5517E" w:rsidRPr="00EB69FD" w:rsidRDefault="00D5517E" w:rsidP="00D5517E">
      <w:pPr>
        <w:rPr>
          <w:sz w:val="28"/>
          <w:szCs w:val="28"/>
        </w:rPr>
      </w:pPr>
    </w:p>
    <w:p w:rsidR="00D5517E" w:rsidRPr="00EB69FD" w:rsidRDefault="00D5517E" w:rsidP="00D5517E">
      <w:pPr>
        <w:rPr>
          <w:sz w:val="28"/>
          <w:szCs w:val="28"/>
        </w:rPr>
      </w:pPr>
    </w:p>
    <w:p w:rsidR="00D5517E" w:rsidRDefault="00352953" w:rsidP="00D55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4313496" cy="4206240"/>
            <wp:effectExtent l="19050" t="0" r="0" b="0"/>
            <wp:docPr id="4" name="Рисунок 4" descr="C:\Users\USer\Desktop\осень фото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нь фото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39" cy="420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953" w:rsidRDefault="00352953" w:rsidP="00D5517E">
      <w:pPr>
        <w:rPr>
          <w:sz w:val="28"/>
          <w:szCs w:val="28"/>
        </w:rPr>
      </w:pPr>
    </w:p>
    <w:p w:rsidR="00352953" w:rsidRPr="00EB69FD" w:rsidRDefault="00352953" w:rsidP="00D5517E">
      <w:pPr>
        <w:rPr>
          <w:sz w:val="28"/>
          <w:szCs w:val="28"/>
        </w:rPr>
      </w:pPr>
    </w:p>
    <w:p w:rsidR="00D5517E" w:rsidRPr="00EB69FD" w:rsidRDefault="00352953" w:rsidP="00D5517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51092"/>
            <wp:effectExtent l="19050" t="0" r="3175" b="0"/>
            <wp:docPr id="5" name="Рисунок 5" descr="C:\Users\USer\Desktop\осень фото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ень фото\imag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7E" w:rsidRPr="00EB69FD" w:rsidRDefault="00D5517E" w:rsidP="00D5517E">
      <w:pPr>
        <w:rPr>
          <w:sz w:val="28"/>
          <w:szCs w:val="28"/>
        </w:rPr>
      </w:pPr>
    </w:p>
    <w:p w:rsidR="00D5517E" w:rsidRPr="00EB69FD" w:rsidRDefault="00D5517E" w:rsidP="00D5517E">
      <w:pPr>
        <w:rPr>
          <w:sz w:val="28"/>
          <w:szCs w:val="28"/>
        </w:rPr>
      </w:pPr>
    </w:p>
    <w:p w:rsidR="004A2655" w:rsidRPr="00EB69FD" w:rsidRDefault="004A2655" w:rsidP="00D5517E">
      <w:pPr>
        <w:rPr>
          <w:sz w:val="28"/>
          <w:szCs w:val="28"/>
        </w:rPr>
      </w:pPr>
    </w:p>
    <w:p w:rsidR="004A2655" w:rsidRPr="00EB69FD" w:rsidRDefault="004A2655" w:rsidP="004A2655">
      <w:pPr>
        <w:rPr>
          <w:sz w:val="28"/>
          <w:szCs w:val="28"/>
        </w:rPr>
      </w:pPr>
    </w:p>
    <w:p w:rsidR="004A2655" w:rsidRDefault="00352953" w:rsidP="004A265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>
            <wp:extent cx="3455670" cy="4572000"/>
            <wp:effectExtent l="19050" t="0" r="0" b="0"/>
            <wp:docPr id="6" name="Рисунок 6" descr="C:\Users\USer\Desktop\осень фото\20191101_09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ень фото\20191101_095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49" cy="457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953" w:rsidRDefault="00352953" w:rsidP="004A2655">
      <w:pPr>
        <w:rPr>
          <w:sz w:val="28"/>
          <w:szCs w:val="28"/>
        </w:rPr>
      </w:pPr>
    </w:p>
    <w:p w:rsidR="00352953" w:rsidRPr="00EB69FD" w:rsidRDefault="00352953" w:rsidP="004A2655">
      <w:pPr>
        <w:rPr>
          <w:sz w:val="28"/>
          <w:szCs w:val="28"/>
        </w:rPr>
      </w:pPr>
    </w:p>
    <w:p w:rsidR="00674742" w:rsidRPr="00EB69FD" w:rsidRDefault="00352953" w:rsidP="001900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11477"/>
            <wp:effectExtent l="19050" t="0" r="3175" b="0"/>
            <wp:docPr id="7" name="Рисунок 7" descr="C:\Users\USer\Desktop\осень фото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ень фото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742" w:rsidRPr="00EB69FD" w:rsidSect="00EB69F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5D5" w:rsidRDefault="005665D5">
      <w:r>
        <w:separator/>
      </w:r>
    </w:p>
  </w:endnote>
  <w:endnote w:type="continuationSeparator" w:id="1">
    <w:p w:rsidR="005665D5" w:rsidRDefault="005665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1A" w:rsidRDefault="006C2C1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1A" w:rsidRDefault="006C2C1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1A" w:rsidRDefault="006C2C1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5D5" w:rsidRDefault="005665D5">
      <w:r>
        <w:separator/>
      </w:r>
    </w:p>
  </w:footnote>
  <w:footnote w:type="continuationSeparator" w:id="1">
    <w:p w:rsidR="005665D5" w:rsidRDefault="005665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1A" w:rsidRDefault="006C2C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1A" w:rsidRDefault="006C2C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1A" w:rsidRDefault="006C2C1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E2447"/>
    <w:multiLevelType w:val="hybridMultilevel"/>
    <w:tmpl w:val="04F8F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E2F99"/>
    <w:multiLevelType w:val="hybridMultilevel"/>
    <w:tmpl w:val="63307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E83B7C"/>
    <w:multiLevelType w:val="hybridMultilevel"/>
    <w:tmpl w:val="68109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126D20"/>
    <w:multiLevelType w:val="hybridMultilevel"/>
    <w:tmpl w:val="43208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SystemFonts/>
  <w:attachedTemplate r:id="rId1"/>
  <w:stylePaneFormatFilter w:val="3F01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9002F"/>
    <w:rsid w:val="000C4C75"/>
    <w:rsid w:val="000C6553"/>
    <w:rsid w:val="0019002F"/>
    <w:rsid w:val="0031438B"/>
    <w:rsid w:val="00352953"/>
    <w:rsid w:val="004A2655"/>
    <w:rsid w:val="005665D5"/>
    <w:rsid w:val="00674742"/>
    <w:rsid w:val="006C2C1A"/>
    <w:rsid w:val="00817B8C"/>
    <w:rsid w:val="00867561"/>
    <w:rsid w:val="00907EA9"/>
    <w:rsid w:val="00951FA3"/>
    <w:rsid w:val="00B91243"/>
    <w:rsid w:val="00D5517E"/>
    <w:rsid w:val="00EB69FD"/>
    <w:rsid w:val="00EE3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3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4C75"/>
    <w:rPr>
      <w:sz w:val="24"/>
      <w:szCs w:val="24"/>
    </w:rPr>
  </w:style>
  <w:style w:type="paragraph" w:styleId="a5">
    <w:name w:val="footer"/>
    <w:basedOn w:val="a"/>
    <w:link w:val="a6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4C75"/>
    <w:rPr>
      <w:sz w:val="24"/>
      <w:szCs w:val="24"/>
    </w:rPr>
  </w:style>
  <w:style w:type="table" w:styleId="a7">
    <w:name w:val="Table Grid"/>
    <w:basedOn w:val="a1"/>
    <w:rsid w:val="00951F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17B8C"/>
    <w:pPr>
      <w:ind w:left="720"/>
      <w:contextualSpacing/>
    </w:pPr>
  </w:style>
  <w:style w:type="paragraph" w:styleId="a9">
    <w:name w:val="No Spacing"/>
    <w:uiPriority w:val="1"/>
    <w:qFormat/>
    <w:rsid w:val="004A265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Balloon Text"/>
    <w:basedOn w:val="a"/>
    <w:link w:val="ab"/>
    <w:semiHidden/>
    <w:unhideWhenUsed/>
    <w:rsid w:val="00EB69F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EB6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7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9\Office%20Word%202003%20Look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7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2019-10-17T15:08:00Z</dcterms:created>
  <dcterms:modified xsi:type="dcterms:W3CDTF">2019-11-24T11:40:00Z</dcterms:modified>
</cp:coreProperties>
</file>